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8DDB" w14:textId="0A614FC4" w:rsidR="00510CC3" w:rsidRDefault="009B7EA6" w:rsidP="00CD1053">
      <w:pPr>
        <w:spacing w:line="240" w:lineRule="auto"/>
        <w:ind w:left="1416" w:firstLine="708"/>
        <w:jc w:val="right"/>
        <w:rPr>
          <w:rFonts w:cs="Arial"/>
          <w:szCs w:val="22"/>
        </w:rPr>
      </w:pPr>
      <w:r>
        <w:rPr>
          <w:rFonts w:cs="Arial"/>
          <w:szCs w:val="22"/>
        </w:rPr>
        <w:t>Ost</w:t>
      </w:r>
      <w:r w:rsidR="00B11BD6">
        <w:rPr>
          <w:rFonts w:cs="Arial"/>
          <w:szCs w:val="22"/>
        </w:rPr>
        <w:t xml:space="preserve">rava </w:t>
      </w:r>
      <w:r w:rsidR="00E56D41">
        <w:rPr>
          <w:rFonts w:cs="Arial"/>
          <w:szCs w:val="22"/>
        </w:rPr>
        <w:t>3</w:t>
      </w:r>
      <w:r w:rsidR="007C0E74">
        <w:rPr>
          <w:rFonts w:cs="Arial"/>
          <w:szCs w:val="22"/>
        </w:rPr>
        <w:t>.</w:t>
      </w:r>
      <w:r w:rsidR="004E39D5">
        <w:rPr>
          <w:rFonts w:cs="Arial"/>
          <w:szCs w:val="22"/>
        </w:rPr>
        <w:t xml:space="preserve"> </w:t>
      </w:r>
      <w:r w:rsidR="00E56D41">
        <w:rPr>
          <w:rFonts w:cs="Arial"/>
          <w:szCs w:val="22"/>
        </w:rPr>
        <w:t>září</w:t>
      </w:r>
      <w:r w:rsidR="00695F48">
        <w:rPr>
          <w:rFonts w:cs="Arial"/>
          <w:szCs w:val="22"/>
        </w:rPr>
        <w:t xml:space="preserve"> 2026</w:t>
      </w:r>
    </w:p>
    <w:p w14:paraId="7F0EACE3" w14:textId="77777777" w:rsidR="00E56D41" w:rsidRDefault="00E56D41" w:rsidP="00CD1053">
      <w:pPr>
        <w:spacing w:line="240" w:lineRule="auto"/>
        <w:ind w:left="1416" w:firstLine="708"/>
        <w:jc w:val="right"/>
        <w:rPr>
          <w:rFonts w:cs="Arial"/>
          <w:szCs w:val="22"/>
        </w:rPr>
      </w:pPr>
    </w:p>
    <w:p w14:paraId="090CD694" w14:textId="77777777" w:rsidR="000A30AB" w:rsidRDefault="000A30AB" w:rsidP="00CD1053">
      <w:pPr>
        <w:spacing w:line="240" w:lineRule="auto"/>
        <w:ind w:left="1416" w:firstLine="708"/>
        <w:jc w:val="right"/>
        <w:rPr>
          <w:rFonts w:cs="Arial"/>
          <w:szCs w:val="22"/>
        </w:rPr>
      </w:pPr>
    </w:p>
    <w:p w14:paraId="0BA5199D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Na cestě do školy máme každý svou roli</w:t>
      </w:r>
    </w:p>
    <w:p w14:paraId="57D46371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Po prázdninách se cesty ke školám znovu zaplnily. Děti spěchají za spolužáky, rodiče do práce, řidiči za svými povinnostmi. Stačí pár minut a před školou je pořádně živo.</w:t>
      </w:r>
    </w:p>
    <w:p w14:paraId="09F7C3DD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A právě u přechodů se naše cesty každé ráno potkávají.</w:t>
      </w:r>
    </w:p>
    <w:p w14:paraId="0121B8A6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Přechod pro chodce je místo, kde bychom měli být ve střehu všichni. „Zebra“ sice ukazuje, kudy bezpečněji přes silnici, jednu věc za nás ale nikdy neudělá. Nerozhlédne se.</w:t>
      </w:r>
    </w:p>
    <w:p w14:paraId="05B57719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Proto v těchto dnech vyrážejí policisté v rámci preventivního projektu </w:t>
      </w: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Zebra se za Tebe nerozhlédne</w:t>
      </w: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 k přechodům v blízkosti škol. Nejen dohlížet na bezpečnost, ale především mluvit s dětmi, rodiči i řidiči. Bez dlouhého poučování. Raději prakticky, společně a přímo tam, kde to děti každý den potřebují, protože na cestě do školy máme každý svou roli.</w:t>
      </w:r>
    </w:p>
    <w:p w14:paraId="1DA6B5CE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Děti</w:t>
      </w: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 učíme před přechodem na chvíli zastavit, pořádně se rozhlédnout a ujistit se, že o nich řidič ví a skutečně zastavuje.</w:t>
      </w:r>
    </w:p>
    <w:p w14:paraId="1F9955E5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Rodiče</w:t>
      </w: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 jsou jejich největším vzorem. Děti totiž mnohem častěji zopakují to, co u nás vidí, než to, co jim říkáme. I obyčejná společná cesta do školy tak může být tou nejlepší lekcí bezpečnosti.</w:t>
      </w:r>
    </w:p>
    <w:p w14:paraId="5880F344" w14:textId="4C90A3E3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Řidiči</w:t>
      </w: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 mohou ubrat plyn, přidat pozornost a trpělivost a dát tak dětem čas bezpečně přejít. Zvlášť v okolí škol, kde dětskou pozornost odvede kamarád na druhé straně silnice, který může být pro dítě v tu chvíli důležitější než přijíždějící auto.</w:t>
      </w:r>
    </w:p>
    <w:p w14:paraId="66015B51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A my policisté</w:t>
      </w: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? Jsme u přechodů. Mluvíme s dětmi, rodiči i řidiči, ukazujeme, zkoušíme, chválíme i připomínáme dětem osvojit si jednoduché návyky, které je neochrání jen první zářijové dny, ale při každé další cestě.</w:t>
      </w:r>
    </w:p>
    <w:p w14:paraId="5D193241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lastRenderedPageBreak/>
        <w:t>Bezpečnou cestu do školy totiž nevytváří jen několik bílých pruhů na silnici. Vytváříme ji všichni, kteří se u nich potkáváme.</w:t>
      </w:r>
    </w:p>
    <w:p w14:paraId="2AA9BCCF" w14:textId="77777777" w:rsidR="000A30AB" w:rsidRPr="000A30AB" w:rsidRDefault="000A30AB" w:rsidP="000A30AB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0A30A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Pruhy spojují dvě strany. Bezpečí tvoříme společně.</w:t>
      </w:r>
    </w:p>
    <w:p w14:paraId="22F4CACE" w14:textId="77777777" w:rsidR="00E56D41" w:rsidRDefault="00E56D41" w:rsidP="00CD1053">
      <w:pPr>
        <w:spacing w:line="240" w:lineRule="auto"/>
        <w:ind w:left="1416" w:firstLine="708"/>
        <w:jc w:val="right"/>
        <w:rPr>
          <w:rFonts w:cs="Arial"/>
          <w:b/>
          <w:szCs w:val="22"/>
        </w:rPr>
      </w:pPr>
    </w:p>
    <w:p w14:paraId="5380C0B3" w14:textId="77777777" w:rsidR="00E56D41" w:rsidRDefault="00E56D41" w:rsidP="00F84056">
      <w:pPr>
        <w:rPr>
          <w:rFonts w:cs="Arial"/>
          <w:color w:val="000000"/>
          <w:sz w:val="24"/>
        </w:rPr>
      </w:pPr>
    </w:p>
    <w:p w14:paraId="4C02D64C" w14:textId="07D0BC96" w:rsidR="000A30AB" w:rsidRDefault="007C0E74" w:rsidP="000A30AB">
      <w:pPr>
        <w:rPr>
          <w:rFonts w:cs="Arial"/>
          <w:color w:val="000000"/>
          <w:sz w:val="24"/>
        </w:rPr>
      </w:pPr>
      <w:r w:rsidRPr="007C0E74">
        <w:rPr>
          <w:rFonts w:cs="Arial"/>
          <w:color w:val="000000"/>
          <w:sz w:val="24"/>
        </w:rPr>
        <w:t>Krajské ředitelství policie Moravskoslezského kraje</w:t>
      </w:r>
      <w:r w:rsidR="000A30AB" w:rsidRPr="000A30AB">
        <w:rPr>
          <w:rFonts w:cs="Arial"/>
          <w:color w:val="000000"/>
          <w:sz w:val="24"/>
        </w:rPr>
        <w:t xml:space="preserve"> </w:t>
      </w:r>
    </w:p>
    <w:p w14:paraId="05265787" w14:textId="6EDF4E6E" w:rsidR="00F84056" w:rsidRPr="007C0E74" w:rsidRDefault="000A30AB" w:rsidP="00F84056">
      <w:pPr>
        <w:rPr>
          <w:rFonts w:cs="Arial"/>
          <w:color w:val="000000"/>
          <w:sz w:val="24"/>
        </w:rPr>
      </w:pPr>
      <w:r w:rsidRPr="007C0E74">
        <w:rPr>
          <w:rFonts w:cs="Arial"/>
          <w:color w:val="000000"/>
          <w:sz w:val="24"/>
        </w:rPr>
        <w:t>oddělení prevence</w:t>
      </w:r>
    </w:p>
    <w:p w14:paraId="1ADD6F35" w14:textId="252368E1" w:rsidR="007C0E74" w:rsidRPr="007C0E74" w:rsidRDefault="00E56D41" w:rsidP="005A5B60">
      <w:pPr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3</w:t>
      </w:r>
      <w:r w:rsidR="007C0E74"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t>září</w:t>
      </w:r>
      <w:r w:rsidR="007C0E74">
        <w:rPr>
          <w:rFonts w:cs="Arial"/>
          <w:color w:val="000000"/>
          <w:sz w:val="24"/>
        </w:rPr>
        <w:t xml:space="preserve"> 2026</w:t>
      </w:r>
    </w:p>
    <w:sectPr w:rsidR="007C0E74" w:rsidRPr="007C0E74" w:rsidSect="003838FA"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F2F89" w14:textId="77777777" w:rsidR="004F22F9" w:rsidRDefault="004F22F9">
      <w:r>
        <w:separator/>
      </w:r>
    </w:p>
  </w:endnote>
  <w:endnote w:type="continuationSeparator" w:id="0">
    <w:p w14:paraId="0658CF91" w14:textId="77777777" w:rsidR="004F22F9" w:rsidRDefault="004F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6A83" w14:textId="77777777" w:rsidR="0071430C" w:rsidRDefault="0071430C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079F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D97F" w14:textId="77777777" w:rsidR="0071430C" w:rsidRDefault="0071430C">
    <w:pPr>
      <w:pStyle w:val="Zpat"/>
    </w:pPr>
  </w:p>
  <w:p w14:paraId="4AF5A704" w14:textId="77777777" w:rsidR="0071430C" w:rsidRDefault="0071430C" w:rsidP="00C70F2F">
    <w:pPr>
      <w:pStyle w:val="Zpat"/>
    </w:pPr>
  </w:p>
  <w:p w14:paraId="4D15220A" w14:textId="77777777" w:rsidR="00B11BD6" w:rsidRDefault="00B11BD6" w:rsidP="00B11BD6">
    <w:pPr>
      <w:pStyle w:val="Zpat"/>
    </w:pPr>
    <w:r>
      <w:t>30. dubna 1682/24</w:t>
    </w:r>
  </w:p>
  <w:p w14:paraId="3EC7AE74" w14:textId="77777777" w:rsidR="00B11BD6" w:rsidRDefault="00B11BD6" w:rsidP="00B11BD6">
    <w:pPr>
      <w:pStyle w:val="Zpat"/>
    </w:pPr>
    <w:r>
      <w:t>702 00  Ostrava – Moravská Ostrava</w:t>
    </w:r>
  </w:p>
  <w:p w14:paraId="0D7C634C" w14:textId="77777777" w:rsidR="00B11BD6" w:rsidRDefault="00B11BD6" w:rsidP="00B11BD6">
    <w:pPr>
      <w:pStyle w:val="Zpat"/>
      <w:ind w:left="0"/>
    </w:pPr>
  </w:p>
  <w:p w14:paraId="77FA1533" w14:textId="77777777" w:rsidR="00B11BD6" w:rsidRDefault="0001350E" w:rsidP="00B11BD6">
    <w:pPr>
      <w:pStyle w:val="Zpat"/>
    </w:pPr>
    <w:r>
      <w:t>Tel.: +420 7</w:t>
    </w:r>
    <w:r w:rsidR="00C42F9A">
      <w:t>2</w:t>
    </w:r>
    <w:r w:rsidR="00164B6B">
      <w:t>5 798 384</w:t>
    </w:r>
  </w:p>
  <w:p w14:paraId="500C4761" w14:textId="77777777" w:rsidR="00B11BD6" w:rsidRDefault="00507BFA" w:rsidP="00B11BD6">
    <w:pPr>
      <w:pStyle w:val="Zpat"/>
    </w:pPr>
    <w:r>
      <w:rPr>
        <w:noProof/>
      </w:rPr>
      <w:drawing>
        <wp:anchor distT="0" distB="0" distL="114300" distR="114300" simplePos="0" relativeHeight="251660288" behindDoc="0" locked="1" layoutInCell="1" allowOverlap="1" wp14:anchorId="31EAC208" wp14:editId="16228A45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0" b="0"/>
          <wp:wrapNone/>
          <wp:docPr id="40" name="obrázek 40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50E">
      <w:t xml:space="preserve">Email: </w:t>
    </w:r>
    <w:r w:rsidR="00164B6B">
      <w:t>vladimira.faferkova</w:t>
    </w:r>
    <w:r w:rsidR="00B11BD6">
      <w:t>@pcr.cz</w:t>
    </w:r>
  </w:p>
  <w:p w14:paraId="021B25D7" w14:textId="77777777" w:rsidR="0071430C" w:rsidRDefault="0071430C" w:rsidP="00B11B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CC81" w14:textId="77777777" w:rsidR="004F22F9" w:rsidRDefault="004F22F9">
      <w:r>
        <w:separator/>
      </w:r>
    </w:p>
  </w:footnote>
  <w:footnote w:type="continuationSeparator" w:id="0">
    <w:p w14:paraId="3F869367" w14:textId="77777777" w:rsidR="004F22F9" w:rsidRDefault="004F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C27A" w14:textId="77777777" w:rsidR="0071430C" w:rsidRDefault="00507BFA" w:rsidP="001634F4">
    <w:pPr>
      <w:pStyle w:val="n3"/>
    </w:pPr>
    <w:r>
      <w:drawing>
        <wp:anchor distT="0" distB="0" distL="114300" distR="114300" simplePos="0" relativeHeight="251659264" behindDoc="1" locked="1" layoutInCell="1" allowOverlap="1" wp14:anchorId="1C6662B1" wp14:editId="1EE4E6D0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0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5"/>
      <w:gridCol w:w="170"/>
      <w:gridCol w:w="7314"/>
    </w:tblGrid>
    <w:tr w:rsidR="0071430C" w14:paraId="51D537C7" w14:textId="77777777" w:rsidTr="00860B48">
      <w:trPr>
        <w:trHeight w:val="1644"/>
      </w:trPr>
      <w:tc>
        <w:tcPr>
          <w:tcW w:w="2155" w:type="dxa"/>
          <w:vAlign w:val="bottom"/>
        </w:tcPr>
        <w:p w14:paraId="0BAC854F" w14:textId="77777777" w:rsidR="0071430C" w:rsidRDefault="0071430C" w:rsidP="003E0E50">
          <w:pPr>
            <w:pStyle w:val="Zhlav"/>
          </w:pPr>
        </w:p>
      </w:tc>
      <w:tc>
        <w:tcPr>
          <w:tcW w:w="170" w:type="dxa"/>
          <w:tcBorders>
            <w:left w:val="nil"/>
          </w:tcBorders>
          <w:vAlign w:val="bottom"/>
        </w:tcPr>
        <w:p w14:paraId="7482EA02" w14:textId="77777777" w:rsidR="0071430C" w:rsidRPr="00BD37AC" w:rsidRDefault="0071430C" w:rsidP="003E0E50">
          <w:pPr>
            <w:pStyle w:val="Zhlav"/>
          </w:pPr>
        </w:p>
      </w:tc>
      <w:tc>
        <w:tcPr>
          <w:tcW w:w="7314" w:type="dxa"/>
          <w:vAlign w:val="bottom"/>
        </w:tcPr>
        <w:p w14:paraId="5D584569" w14:textId="77777777" w:rsidR="007E4ACF" w:rsidRDefault="007E4ACF" w:rsidP="003E0E50">
          <w:pPr>
            <w:pStyle w:val="Zhlav"/>
          </w:pPr>
        </w:p>
        <w:p w14:paraId="1E6BC28F" w14:textId="77777777" w:rsidR="00BF7BD6" w:rsidRDefault="00BF7BD6" w:rsidP="00BF7BD6">
          <w:pPr>
            <w:pStyle w:val="Zhlav"/>
          </w:pPr>
          <w:r>
            <w:t>POLICIE ČESKÉ REPUBLIKY</w:t>
          </w:r>
        </w:p>
        <w:p w14:paraId="2713B3A1" w14:textId="77777777" w:rsidR="00BF7BD6" w:rsidRDefault="00BF7BD6" w:rsidP="00BF7BD6">
          <w:pPr>
            <w:pStyle w:val="Zhlav"/>
          </w:pPr>
          <w:r>
            <w:t>Krajské ředitelství policie moravskoslezského kraje</w:t>
          </w:r>
        </w:p>
        <w:p w14:paraId="39DEEC7F" w14:textId="77777777" w:rsidR="00BF7BD6" w:rsidRDefault="00BF7BD6" w:rsidP="00BF7BD6">
          <w:pPr>
            <w:pStyle w:val="Zhlav"/>
          </w:pPr>
        </w:p>
        <w:p w14:paraId="3823A924" w14:textId="77777777" w:rsidR="00BF7BD6" w:rsidRPr="00E4348F" w:rsidRDefault="00BF7BD6" w:rsidP="00BF7BD6">
          <w:pPr>
            <w:pStyle w:val="Zahlavi2"/>
            <w:rPr>
              <w:rFonts w:cs="Arial"/>
              <w:szCs w:val="20"/>
            </w:rPr>
          </w:pPr>
          <w:r w:rsidRPr="00E4348F">
            <w:rPr>
              <w:rFonts w:cs="Arial"/>
              <w:szCs w:val="20"/>
            </w:rPr>
            <w:t>kancelá</w:t>
          </w:r>
          <w:r w:rsidR="00E4348F" w:rsidRPr="00E4348F">
            <w:rPr>
              <w:rFonts w:cs="Arial"/>
              <w:szCs w:val="20"/>
            </w:rPr>
            <w:t>ř ředitele</w:t>
          </w:r>
        </w:p>
        <w:p w14:paraId="4B1C9E39" w14:textId="77777777" w:rsidR="00E4348F" w:rsidRPr="00E4348F" w:rsidRDefault="004E39D5" w:rsidP="00BF7BD6">
          <w:pPr>
            <w:pStyle w:val="Zahlavi2"/>
            <w:rPr>
              <w:rFonts w:cs="Arial"/>
              <w:szCs w:val="20"/>
            </w:rPr>
          </w:pPr>
          <w:r>
            <w:rPr>
              <w:rFonts w:cs="Arial"/>
              <w:szCs w:val="20"/>
            </w:rPr>
            <w:t>oddělení prevence</w:t>
          </w:r>
        </w:p>
        <w:p w14:paraId="23EEC9E0" w14:textId="77777777" w:rsidR="0036335D" w:rsidRPr="00E4348F" w:rsidRDefault="00B11BD6" w:rsidP="0036335D">
          <w:pPr>
            <w:jc w:val="both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Ostrava</w:t>
          </w:r>
        </w:p>
        <w:p w14:paraId="1AC34FB3" w14:textId="77777777" w:rsidR="0071430C" w:rsidRPr="006867E9" w:rsidRDefault="0071430C" w:rsidP="0036335D">
          <w:pPr>
            <w:jc w:val="both"/>
          </w:pPr>
        </w:p>
      </w:tc>
    </w:tr>
    <w:tr w:rsidR="0071430C" w14:paraId="29BD8E45" w14:textId="77777777" w:rsidTr="00860B48">
      <w:trPr>
        <w:trHeight w:val="851"/>
      </w:trPr>
      <w:tc>
        <w:tcPr>
          <w:tcW w:w="2155" w:type="dxa"/>
        </w:tcPr>
        <w:p w14:paraId="7BC9BE82" w14:textId="77777777" w:rsidR="0071430C" w:rsidRDefault="0071430C" w:rsidP="00776A76">
          <w:pPr>
            <w:pStyle w:val="Zhlav"/>
          </w:pPr>
        </w:p>
      </w:tc>
      <w:tc>
        <w:tcPr>
          <w:tcW w:w="170" w:type="dxa"/>
          <w:tcBorders>
            <w:left w:val="nil"/>
          </w:tcBorders>
        </w:tcPr>
        <w:p w14:paraId="059E6CAD" w14:textId="77777777" w:rsidR="0071430C" w:rsidRPr="00BD37AC" w:rsidRDefault="0071430C" w:rsidP="00652F98">
          <w:pPr>
            <w:pStyle w:val="Zhlav"/>
          </w:pPr>
        </w:p>
      </w:tc>
      <w:tc>
        <w:tcPr>
          <w:tcW w:w="7314" w:type="dxa"/>
          <w:vAlign w:val="bottom"/>
        </w:tcPr>
        <w:p w14:paraId="29BBEE9C" w14:textId="77777777" w:rsidR="0071430C" w:rsidRPr="006867E9" w:rsidRDefault="0071430C" w:rsidP="005B2342">
          <w:pPr>
            <w:pStyle w:val="Zahlavi3"/>
          </w:pPr>
        </w:p>
      </w:tc>
    </w:tr>
  </w:tbl>
  <w:p w14:paraId="6807BE5D" w14:textId="77777777" w:rsidR="0071430C" w:rsidRDefault="00507BF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E776A1E" wp14:editId="562ECF59">
              <wp:simplePos x="0" y="0"/>
              <wp:positionH relativeFrom="page">
                <wp:posOffset>252095</wp:posOffset>
              </wp:positionH>
              <wp:positionV relativeFrom="page">
                <wp:posOffset>5346700</wp:posOffset>
              </wp:positionV>
              <wp:extent cx="144145" cy="0"/>
              <wp:effectExtent l="13970" t="12700" r="13335" b="6350"/>
              <wp:wrapNone/>
              <wp:docPr id="4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EFE7B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" strokecolor="#1d1d1b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CD569FD" wp14:editId="024FF4E4">
              <wp:simplePos x="0" y="0"/>
              <wp:positionH relativeFrom="page">
                <wp:posOffset>180340</wp:posOffset>
              </wp:positionH>
              <wp:positionV relativeFrom="page">
                <wp:posOffset>7200900</wp:posOffset>
              </wp:positionV>
              <wp:extent cx="215900" cy="0"/>
              <wp:effectExtent l="8890" t="9525" r="13335" b="9525"/>
              <wp:wrapNone/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8AA2B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67pt" to="31.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0728A78" wp14:editId="55370DEA">
              <wp:simplePos x="0" y="0"/>
              <wp:positionH relativeFrom="page">
                <wp:posOffset>180340</wp:posOffset>
              </wp:positionH>
              <wp:positionV relativeFrom="page">
                <wp:posOffset>3600450</wp:posOffset>
              </wp:positionV>
              <wp:extent cx="215900" cy="0"/>
              <wp:effectExtent l="8890" t="9525" r="13335" b="9525"/>
              <wp:wrapNone/>
              <wp:docPr id="2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7F2201" id="Line 2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3.5pt" to="31.2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3C1D9F34" wp14:editId="57715585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ECEDC" w14:textId="77777777" w:rsidR="0071430C" w:rsidRDefault="00507BFA" w:rsidP="00866422">
                          <w:r w:rsidRPr="0001641F">
                            <w:rPr>
                              <w:noProof/>
                            </w:rPr>
                            <w:drawing>
                              <wp:inline distT="0" distB="0" distL="0" distR="0" wp14:anchorId="30B7A83C" wp14:editId="10BDCB55">
                                <wp:extent cx="504825" cy="552450"/>
                                <wp:effectExtent l="0" t="0" r="0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" strokecolor="white">
              <v:textbox style="mso-fit-shape-to-text:t" inset="0,0,0,0">
                <w:txbxContent>
                  <w:p w:rsidR="0071430C" w:rsidRDefault="00507BFA" w:rsidP="00866422">
                    <w:r w:rsidRPr="0001641F">
                      <w:rPr>
                        <w:noProof/>
                      </w:rPr>
                      <w:drawing>
                        <wp:inline distT="0" distB="0" distL="0" distR="0">
                          <wp:extent cx="504825" cy="552450"/>
                          <wp:effectExtent l="0" t="0" r="0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D60"/>
    <w:multiLevelType w:val="hybridMultilevel"/>
    <w:tmpl w:val="ED78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7B64"/>
    <w:multiLevelType w:val="hybridMultilevel"/>
    <w:tmpl w:val="7A8CB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06880">
    <w:abstractNumId w:val="1"/>
  </w:num>
  <w:num w:numId="2" w16cid:durableId="40796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93B"/>
    <w:rsid w:val="00001E01"/>
    <w:rsid w:val="000047C7"/>
    <w:rsid w:val="0000487C"/>
    <w:rsid w:val="000051CB"/>
    <w:rsid w:val="000052BB"/>
    <w:rsid w:val="000062FB"/>
    <w:rsid w:val="0000741C"/>
    <w:rsid w:val="0001350E"/>
    <w:rsid w:val="000151DF"/>
    <w:rsid w:val="00015735"/>
    <w:rsid w:val="0001641F"/>
    <w:rsid w:val="0002346D"/>
    <w:rsid w:val="00024166"/>
    <w:rsid w:val="00024CBC"/>
    <w:rsid w:val="000259CD"/>
    <w:rsid w:val="0003051F"/>
    <w:rsid w:val="00031454"/>
    <w:rsid w:val="000321BC"/>
    <w:rsid w:val="00032F25"/>
    <w:rsid w:val="00036B80"/>
    <w:rsid w:val="0003752C"/>
    <w:rsid w:val="00043D27"/>
    <w:rsid w:val="00044783"/>
    <w:rsid w:val="000508A4"/>
    <w:rsid w:val="00057502"/>
    <w:rsid w:val="00062F3F"/>
    <w:rsid w:val="0006789F"/>
    <w:rsid w:val="00070B1A"/>
    <w:rsid w:val="00076C18"/>
    <w:rsid w:val="000816B0"/>
    <w:rsid w:val="00081F45"/>
    <w:rsid w:val="00082127"/>
    <w:rsid w:val="0008312F"/>
    <w:rsid w:val="00083BD2"/>
    <w:rsid w:val="00085092"/>
    <w:rsid w:val="000856EA"/>
    <w:rsid w:val="00085A3E"/>
    <w:rsid w:val="00092FC2"/>
    <w:rsid w:val="000A2B60"/>
    <w:rsid w:val="000A30AB"/>
    <w:rsid w:val="000A33D4"/>
    <w:rsid w:val="000A7C9A"/>
    <w:rsid w:val="000B4003"/>
    <w:rsid w:val="000B6E14"/>
    <w:rsid w:val="000C628B"/>
    <w:rsid w:val="000D0322"/>
    <w:rsid w:val="000D0E89"/>
    <w:rsid w:val="000D2406"/>
    <w:rsid w:val="000D6A66"/>
    <w:rsid w:val="000D6F63"/>
    <w:rsid w:val="000E55AB"/>
    <w:rsid w:val="000E75ED"/>
    <w:rsid w:val="000E7AFB"/>
    <w:rsid w:val="000F39A7"/>
    <w:rsid w:val="00113412"/>
    <w:rsid w:val="00116059"/>
    <w:rsid w:val="00117168"/>
    <w:rsid w:val="00117C98"/>
    <w:rsid w:val="0012657A"/>
    <w:rsid w:val="001374A8"/>
    <w:rsid w:val="00145531"/>
    <w:rsid w:val="0014653C"/>
    <w:rsid w:val="00146C9A"/>
    <w:rsid w:val="001613F0"/>
    <w:rsid w:val="001634F4"/>
    <w:rsid w:val="00164B6B"/>
    <w:rsid w:val="00166B7A"/>
    <w:rsid w:val="0017192C"/>
    <w:rsid w:val="0017269A"/>
    <w:rsid w:val="00175C74"/>
    <w:rsid w:val="00180A7C"/>
    <w:rsid w:val="001856B4"/>
    <w:rsid w:val="001875A3"/>
    <w:rsid w:val="00187D81"/>
    <w:rsid w:val="001902A0"/>
    <w:rsid w:val="001961A2"/>
    <w:rsid w:val="001A02D7"/>
    <w:rsid w:val="001A26E2"/>
    <w:rsid w:val="001B69DD"/>
    <w:rsid w:val="001C4C1B"/>
    <w:rsid w:val="001C4E5C"/>
    <w:rsid w:val="001C5D0F"/>
    <w:rsid w:val="001D2D86"/>
    <w:rsid w:val="001D2F35"/>
    <w:rsid w:val="001D3F29"/>
    <w:rsid w:val="001E56D8"/>
    <w:rsid w:val="001F2728"/>
    <w:rsid w:val="001F3CC2"/>
    <w:rsid w:val="001F3DA8"/>
    <w:rsid w:val="001F7132"/>
    <w:rsid w:val="00202C95"/>
    <w:rsid w:val="00204E2E"/>
    <w:rsid w:val="0020606D"/>
    <w:rsid w:val="0021039C"/>
    <w:rsid w:val="00214528"/>
    <w:rsid w:val="0021681B"/>
    <w:rsid w:val="0021798F"/>
    <w:rsid w:val="002249B6"/>
    <w:rsid w:val="00226EB9"/>
    <w:rsid w:val="00230F42"/>
    <w:rsid w:val="00236906"/>
    <w:rsid w:val="002419D6"/>
    <w:rsid w:val="0024213A"/>
    <w:rsid w:val="00243DB6"/>
    <w:rsid w:val="0024429C"/>
    <w:rsid w:val="00247379"/>
    <w:rsid w:val="002510BF"/>
    <w:rsid w:val="002522E7"/>
    <w:rsid w:val="00255B5F"/>
    <w:rsid w:val="00261616"/>
    <w:rsid w:val="0026485E"/>
    <w:rsid w:val="0026592F"/>
    <w:rsid w:val="00266C59"/>
    <w:rsid w:val="0027219C"/>
    <w:rsid w:val="00273FA9"/>
    <w:rsid w:val="00275F36"/>
    <w:rsid w:val="00276E45"/>
    <w:rsid w:val="00280277"/>
    <w:rsid w:val="0028414D"/>
    <w:rsid w:val="0028552E"/>
    <w:rsid w:val="00291D3E"/>
    <w:rsid w:val="0029295A"/>
    <w:rsid w:val="002A1E75"/>
    <w:rsid w:val="002A460B"/>
    <w:rsid w:val="002A6926"/>
    <w:rsid w:val="002B48AA"/>
    <w:rsid w:val="002B4BA4"/>
    <w:rsid w:val="002B4DF1"/>
    <w:rsid w:val="002B71F3"/>
    <w:rsid w:val="002C1999"/>
    <w:rsid w:val="002D6AD0"/>
    <w:rsid w:val="002D751C"/>
    <w:rsid w:val="002E1A14"/>
    <w:rsid w:val="002E2D37"/>
    <w:rsid w:val="002E2FC9"/>
    <w:rsid w:val="002E371C"/>
    <w:rsid w:val="002E7DBC"/>
    <w:rsid w:val="002F318F"/>
    <w:rsid w:val="002F4A89"/>
    <w:rsid w:val="002F7376"/>
    <w:rsid w:val="003033CD"/>
    <w:rsid w:val="00307B67"/>
    <w:rsid w:val="003112F9"/>
    <w:rsid w:val="00314447"/>
    <w:rsid w:val="0031453B"/>
    <w:rsid w:val="00330AB9"/>
    <w:rsid w:val="00331CB5"/>
    <w:rsid w:val="003334F7"/>
    <w:rsid w:val="00337151"/>
    <w:rsid w:val="00344147"/>
    <w:rsid w:val="00344494"/>
    <w:rsid w:val="00346377"/>
    <w:rsid w:val="0035051E"/>
    <w:rsid w:val="00352735"/>
    <w:rsid w:val="00355529"/>
    <w:rsid w:val="00361F74"/>
    <w:rsid w:val="00362E9F"/>
    <w:rsid w:val="0036335D"/>
    <w:rsid w:val="003637BE"/>
    <w:rsid w:val="00363992"/>
    <w:rsid w:val="00373782"/>
    <w:rsid w:val="003748EF"/>
    <w:rsid w:val="003804A9"/>
    <w:rsid w:val="00382772"/>
    <w:rsid w:val="00382C71"/>
    <w:rsid w:val="003838FA"/>
    <w:rsid w:val="00384BE9"/>
    <w:rsid w:val="00385E60"/>
    <w:rsid w:val="00387014"/>
    <w:rsid w:val="00387D2A"/>
    <w:rsid w:val="00387F3F"/>
    <w:rsid w:val="00390AD7"/>
    <w:rsid w:val="00391026"/>
    <w:rsid w:val="00393651"/>
    <w:rsid w:val="0039487F"/>
    <w:rsid w:val="003963F3"/>
    <w:rsid w:val="00397E50"/>
    <w:rsid w:val="003A2082"/>
    <w:rsid w:val="003A52E6"/>
    <w:rsid w:val="003B16BB"/>
    <w:rsid w:val="003B2220"/>
    <w:rsid w:val="003B30B4"/>
    <w:rsid w:val="003B47DE"/>
    <w:rsid w:val="003B6E30"/>
    <w:rsid w:val="003B7A31"/>
    <w:rsid w:val="003C0BC5"/>
    <w:rsid w:val="003C0D97"/>
    <w:rsid w:val="003C15B9"/>
    <w:rsid w:val="003C2609"/>
    <w:rsid w:val="003C353E"/>
    <w:rsid w:val="003C3A7F"/>
    <w:rsid w:val="003C6A38"/>
    <w:rsid w:val="003D0BBB"/>
    <w:rsid w:val="003D2D1D"/>
    <w:rsid w:val="003D5665"/>
    <w:rsid w:val="003D5D12"/>
    <w:rsid w:val="003D5EEE"/>
    <w:rsid w:val="003E0E50"/>
    <w:rsid w:val="003E4380"/>
    <w:rsid w:val="003F172C"/>
    <w:rsid w:val="003F2784"/>
    <w:rsid w:val="003F5967"/>
    <w:rsid w:val="00401942"/>
    <w:rsid w:val="00402164"/>
    <w:rsid w:val="00402BD2"/>
    <w:rsid w:val="004036C2"/>
    <w:rsid w:val="00404627"/>
    <w:rsid w:val="00404B54"/>
    <w:rsid w:val="00405BF4"/>
    <w:rsid w:val="00407362"/>
    <w:rsid w:val="00410261"/>
    <w:rsid w:val="00411739"/>
    <w:rsid w:val="00414ABB"/>
    <w:rsid w:val="00420DF4"/>
    <w:rsid w:val="0042406D"/>
    <w:rsid w:val="00432C1A"/>
    <w:rsid w:val="0044289A"/>
    <w:rsid w:val="00443A38"/>
    <w:rsid w:val="00446085"/>
    <w:rsid w:val="00450D28"/>
    <w:rsid w:val="004564FE"/>
    <w:rsid w:val="00456888"/>
    <w:rsid w:val="004575F9"/>
    <w:rsid w:val="0047373C"/>
    <w:rsid w:val="0047623C"/>
    <w:rsid w:val="00494464"/>
    <w:rsid w:val="00495EE4"/>
    <w:rsid w:val="00497A71"/>
    <w:rsid w:val="004A1CB9"/>
    <w:rsid w:val="004A407E"/>
    <w:rsid w:val="004A50D7"/>
    <w:rsid w:val="004B07F8"/>
    <w:rsid w:val="004B1C99"/>
    <w:rsid w:val="004B4006"/>
    <w:rsid w:val="004B4A69"/>
    <w:rsid w:val="004B5FA7"/>
    <w:rsid w:val="004C05A5"/>
    <w:rsid w:val="004C509E"/>
    <w:rsid w:val="004C761F"/>
    <w:rsid w:val="004C7DF5"/>
    <w:rsid w:val="004D1CE3"/>
    <w:rsid w:val="004D2726"/>
    <w:rsid w:val="004D2C75"/>
    <w:rsid w:val="004D33E7"/>
    <w:rsid w:val="004D3A46"/>
    <w:rsid w:val="004D7584"/>
    <w:rsid w:val="004D766A"/>
    <w:rsid w:val="004E2EF4"/>
    <w:rsid w:val="004E39D5"/>
    <w:rsid w:val="004E64AA"/>
    <w:rsid w:val="004F22F9"/>
    <w:rsid w:val="004F2DFA"/>
    <w:rsid w:val="004F3D95"/>
    <w:rsid w:val="004F4D70"/>
    <w:rsid w:val="004F5651"/>
    <w:rsid w:val="00507BFA"/>
    <w:rsid w:val="00510CC3"/>
    <w:rsid w:val="00512566"/>
    <w:rsid w:val="00513EFC"/>
    <w:rsid w:val="00515CA2"/>
    <w:rsid w:val="005160A5"/>
    <w:rsid w:val="005170BA"/>
    <w:rsid w:val="0052552C"/>
    <w:rsid w:val="00527ECC"/>
    <w:rsid w:val="00530FBA"/>
    <w:rsid w:val="00532F1B"/>
    <w:rsid w:val="0053510E"/>
    <w:rsid w:val="0053559C"/>
    <w:rsid w:val="00537636"/>
    <w:rsid w:val="00542874"/>
    <w:rsid w:val="00542F93"/>
    <w:rsid w:val="00545CFE"/>
    <w:rsid w:val="00547192"/>
    <w:rsid w:val="00551F56"/>
    <w:rsid w:val="00552A99"/>
    <w:rsid w:val="00556965"/>
    <w:rsid w:val="00557DC3"/>
    <w:rsid w:val="0056225C"/>
    <w:rsid w:val="00563028"/>
    <w:rsid w:val="00567249"/>
    <w:rsid w:val="00572602"/>
    <w:rsid w:val="00574D40"/>
    <w:rsid w:val="005753BA"/>
    <w:rsid w:val="00584B5F"/>
    <w:rsid w:val="00587345"/>
    <w:rsid w:val="0059024D"/>
    <w:rsid w:val="005938AF"/>
    <w:rsid w:val="005938C4"/>
    <w:rsid w:val="005A292B"/>
    <w:rsid w:val="005A2B34"/>
    <w:rsid w:val="005A59CF"/>
    <w:rsid w:val="005A5B60"/>
    <w:rsid w:val="005B1BF0"/>
    <w:rsid w:val="005B2342"/>
    <w:rsid w:val="005B4B34"/>
    <w:rsid w:val="005B5AD4"/>
    <w:rsid w:val="005B61E3"/>
    <w:rsid w:val="005C020E"/>
    <w:rsid w:val="005C4CF4"/>
    <w:rsid w:val="005C7ED3"/>
    <w:rsid w:val="005D1E18"/>
    <w:rsid w:val="005D5DD5"/>
    <w:rsid w:val="005D6946"/>
    <w:rsid w:val="005E228F"/>
    <w:rsid w:val="005E7CFE"/>
    <w:rsid w:val="005F25C6"/>
    <w:rsid w:val="005F2EAD"/>
    <w:rsid w:val="005F40B3"/>
    <w:rsid w:val="005F629D"/>
    <w:rsid w:val="00610AAC"/>
    <w:rsid w:val="006145F2"/>
    <w:rsid w:val="00615B7F"/>
    <w:rsid w:val="006212D0"/>
    <w:rsid w:val="00621969"/>
    <w:rsid w:val="00621F52"/>
    <w:rsid w:val="006255B2"/>
    <w:rsid w:val="00631EA1"/>
    <w:rsid w:val="00652F98"/>
    <w:rsid w:val="00654761"/>
    <w:rsid w:val="00660871"/>
    <w:rsid w:val="006655AD"/>
    <w:rsid w:val="006659FB"/>
    <w:rsid w:val="00665D9F"/>
    <w:rsid w:val="00667578"/>
    <w:rsid w:val="00671685"/>
    <w:rsid w:val="00671F51"/>
    <w:rsid w:val="006729CB"/>
    <w:rsid w:val="00673E00"/>
    <w:rsid w:val="00676242"/>
    <w:rsid w:val="006804BC"/>
    <w:rsid w:val="0068065F"/>
    <w:rsid w:val="00681273"/>
    <w:rsid w:val="006841D6"/>
    <w:rsid w:val="00685018"/>
    <w:rsid w:val="006867E9"/>
    <w:rsid w:val="0069021D"/>
    <w:rsid w:val="00695BB1"/>
    <w:rsid w:val="00695F48"/>
    <w:rsid w:val="006971D7"/>
    <w:rsid w:val="0069777D"/>
    <w:rsid w:val="006A4084"/>
    <w:rsid w:val="006A4F5F"/>
    <w:rsid w:val="006C3D06"/>
    <w:rsid w:val="006C6C5D"/>
    <w:rsid w:val="006D2283"/>
    <w:rsid w:val="006D3383"/>
    <w:rsid w:val="006D39EE"/>
    <w:rsid w:val="006E308A"/>
    <w:rsid w:val="006E363D"/>
    <w:rsid w:val="006E64F0"/>
    <w:rsid w:val="006E701B"/>
    <w:rsid w:val="006F1EDB"/>
    <w:rsid w:val="006F2872"/>
    <w:rsid w:val="006F2FE2"/>
    <w:rsid w:val="006F2FF8"/>
    <w:rsid w:val="00700D3B"/>
    <w:rsid w:val="00702146"/>
    <w:rsid w:val="007066B4"/>
    <w:rsid w:val="00706D0F"/>
    <w:rsid w:val="00707B85"/>
    <w:rsid w:val="00707E5F"/>
    <w:rsid w:val="0071430C"/>
    <w:rsid w:val="00726617"/>
    <w:rsid w:val="007278C6"/>
    <w:rsid w:val="007351CF"/>
    <w:rsid w:val="007351D0"/>
    <w:rsid w:val="007363AD"/>
    <w:rsid w:val="0073692A"/>
    <w:rsid w:val="0074092E"/>
    <w:rsid w:val="00743565"/>
    <w:rsid w:val="0074465A"/>
    <w:rsid w:val="00744CEA"/>
    <w:rsid w:val="007456EE"/>
    <w:rsid w:val="0075093E"/>
    <w:rsid w:val="00750CAB"/>
    <w:rsid w:val="00754281"/>
    <w:rsid w:val="0076031D"/>
    <w:rsid w:val="00762BF0"/>
    <w:rsid w:val="00764155"/>
    <w:rsid w:val="00771A4F"/>
    <w:rsid w:val="00776A76"/>
    <w:rsid w:val="00780EA0"/>
    <w:rsid w:val="00783B9B"/>
    <w:rsid w:val="00783C48"/>
    <w:rsid w:val="007879B5"/>
    <w:rsid w:val="00790F0A"/>
    <w:rsid w:val="00791B8E"/>
    <w:rsid w:val="007952B5"/>
    <w:rsid w:val="007963E8"/>
    <w:rsid w:val="007A43FB"/>
    <w:rsid w:val="007A7B61"/>
    <w:rsid w:val="007B1040"/>
    <w:rsid w:val="007B47DE"/>
    <w:rsid w:val="007B5228"/>
    <w:rsid w:val="007B7660"/>
    <w:rsid w:val="007C0E74"/>
    <w:rsid w:val="007C4C6C"/>
    <w:rsid w:val="007C71B0"/>
    <w:rsid w:val="007D5873"/>
    <w:rsid w:val="007D780B"/>
    <w:rsid w:val="007E063D"/>
    <w:rsid w:val="007E0A14"/>
    <w:rsid w:val="007E4ACF"/>
    <w:rsid w:val="007E7ABC"/>
    <w:rsid w:val="007F544A"/>
    <w:rsid w:val="007F6340"/>
    <w:rsid w:val="00803F79"/>
    <w:rsid w:val="0080548A"/>
    <w:rsid w:val="0080750F"/>
    <w:rsid w:val="00807BC8"/>
    <w:rsid w:val="00810715"/>
    <w:rsid w:val="00812E88"/>
    <w:rsid w:val="00814615"/>
    <w:rsid w:val="00815C1B"/>
    <w:rsid w:val="008172C1"/>
    <w:rsid w:val="00821C57"/>
    <w:rsid w:val="0082348F"/>
    <w:rsid w:val="0082577F"/>
    <w:rsid w:val="00835FEA"/>
    <w:rsid w:val="0083623E"/>
    <w:rsid w:val="008379B1"/>
    <w:rsid w:val="00841D46"/>
    <w:rsid w:val="00846334"/>
    <w:rsid w:val="00851385"/>
    <w:rsid w:val="00851C37"/>
    <w:rsid w:val="00852179"/>
    <w:rsid w:val="008523A4"/>
    <w:rsid w:val="0085609A"/>
    <w:rsid w:val="00856EF5"/>
    <w:rsid w:val="00860B48"/>
    <w:rsid w:val="00861EC2"/>
    <w:rsid w:val="0086231F"/>
    <w:rsid w:val="00863C1B"/>
    <w:rsid w:val="00866422"/>
    <w:rsid w:val="008719C4"/>
    <w:rsid w:val="0087268C"/>
    <w:rsid w:val="00873401"/>
    <w:rsid w:val="0087475A"/>
    <w:rsid w:val="00880992"/>
    <w:rsid w:val="008833F1"/>
    <w:rsid w:val="008854C2"/>
    <w:rsid w:val="00891BFA"/>
    <w:rsid w:val="00893A9B"/>
    <w:rsid w:val="008A007E"/>
    <w:rsid w:val="008A2DD5"/>
    <w:rsid w:val="008A3311"/>
    <w:rsid w:val="008A381E"/>
    <w:rsid w:val="008B0099"/>
    <w:rsid w:val="008B38AD"/>
    <w:rsid w:val="008B7229"/>
    <w:rsid w:val="008C1EC4"/>
    <w:rsid w:val="008D1E97"/>
    <w:rsid w:val="008D29F5"/>
    <w:rsid w:val="008E1204"/>
    <w:rsid w:val="008E4DEA"/>
    <w:rsid w:val="008F3357"/>
    <w:rsid w:val="008F5033"/>
    <w:rsid w:val="00902E6B"/>
    <w:rsid w:val="00914286"/>
    <w:rsid w:val="009229FB"/>
    <w:rsid w:val="00923562"/>
    <w:rsid w:val="0092393F"/>
    <w:rsid w:val="00923EEE"/>
    <w:rsid w:val="0093111E"/>
    <w:rsid w:val="00931EFB"/>
    <w:rsid w:val="009331F9"/>
    <w:rsid w:val="00933540"/>
    <w:rsid w:val="009407F5"/>
    <w:rsid w:val="009434D5"/>
    <w:rsid w:val="00943D8A"/>
    <w:rsid w:val="0095083A"/>
    <w:rsid w:val="00957BED"/>
    <w:rsid w:val="00967E3E"/>
    <w:rsid w:val="00970B1E"/>
    <w:rsid w:val="009733F3"/>
    <w:rsid w:val="009770C5"/>
    <w:rsid w:val="00977DF9"/>
    <w:rsid w:val="009853EB"/>
    <w:rsid w:val="00987705"/>
    <w:rsid w:val="009926D5"/>
    <w:rsid w:val="00996AE6"/>
    <w:rsid w:val="009975A5"/>
    <w:rsid w:val="009A0017"/>
    <w:rsid w:val="009A2489"/>
    <w:rsid w:val="009A3251"/>
    <w:rsid w:val="009A394F"/>
    <w:rsid w:val="009B55AC"/>
    <w:rsid w:val="009B70AC"/>
    <w:rsid w:val="009B7EA6"/>
    <w:rsid w:val="009C0314"/>
    <w:rsid w:val="009C0A3D"/>
    <w:rsid w:val="009C5FD1"/>
    <w:rsid w:val="009D3702"/>
    <w:rsid w:val="009D7F43"/>
    <w:rsid w:val="009E3C7A"/>
    <w:rsid w:val="009F1D76"/>
    <w:rsid w:val="009F294C"/>
    <w:rsid w:val="00A0296E"/>
    <w:rsid w:val="00A07585"/>
    <w:rsid w:val="00A132C4"/>
    <w:rsid w:val="00A16906"/>
    <w:rsid w:val="00A26EF1"/>
    <w:rsid w:val="00A33BFF"/>
    <w:rsid w:val="00A3795D"/>
    <w:rsid w:val="00A43502"/>
    <w:rsid w:val="00A51365"/>
    <w:rsid w:val="00A63029"/>
    <w:rsid w:val="00A72957"/>
    <w:rsid w:val="00A8051C"/>
    <w:rsid w:val="00A859D9"/>
    <w:rsid w:val="00A85DFF"/>
    <w:rsid w:val="00A935D1"/>
    <w:rsid w:val="00A94E8C"/>
    <w:rsid w:val="00AB4170"/>
    <w:rsid w:val="00AB76C4"/>
    <w:rsid w:val="00AC23F3"/>
    <w:rsid w:val="00AD1462"/>
    <w:rsid w:val="00AD391E"/>
    <w:rsid w:val="00AE0239"/>
    <w:rsid w:val="00AF0B13"/>
    <w:rsid w:val="00AF2A66"/>
    <w:rsid w:val="00AF606F"/>
    <w:rsid w:val="00B04EDC"/>
    <w:rsid w:val="00B05436"/>
    <w:rsid w:val="00B11BD6"/>
    <w:rsid w:val="00B12A88"/>
    <w:rsid w:val="00B149E9"/>
    <w:rsid w:val="00B17289"/>
    <w:rsid w:val="00B17A76"/>
    <w:rsid w:val="00B218F8"/>
    <w:rsid w:val="00B32083"/>
    <w:rsid w:val="00B320BC"/>
    <w:rsid w:val="00B33746"/>
    <w:rsid w:val="00B34417"/>
    <w:rsid w:val="00B35250"/>
    <w:rsid w:val="00B3557C"/>
    <w:rsid w:val="00B35671"/>
    <w:rsid w:val="00B35787"/>
    <w:rsid w:val="00B35D62"/>
    <w:rsid w:val="00B41E37"/>
    <w:rsid w:val="00B42F6F"/>
    <w:rsid w:val="00B44786"/>
    <w:rsid w:val="00B45C66"/>
    <w:rsid w:val="00B46CCB"/>
    <w:rsid w:val="00B500A8"/>
    <w:rsid w:val="00B53305"/>
    <w:rsid w:val="00B55134"/>
    <w:rsid w:val="00B57487"/>
    <w:rsid w:val="00B66099"/>
    <w:rsid w:val="00B7176E"/>
    <w:rsid w:val="00B72342"/>
    <w:rsid w:val="00B73FFC"/>
    <w:rsid w:val="00B74394"/>
    <w:rsid w:val="00B77FF3"/>
    <w:rsid w:val="00B834C5"/>
    <w:rsid w:val="00B837BC"/>
    <w:rsid w:val="00B878AF"/>
    <w:rsid w:val="00B91A1A"/>
    <w:rsid w:val="00B91BEC"/>
    <w:rsid w:val="00BA21E2"/>
    <w:rsid w:val="00BA3BE6"/>
    <w:rsid w:val="00BA3F33"/>
    <w:rsid w:val="00BA563D"/>
    <w:rsid w:val="00BB01D8"/>
    <w:rsid w:val="00BB515D"/>
    <w:rsid w:val="00BB783D"/>
    <w:rsid w:val="00BC1BBC"/>
    <w:rsid w:val="00BC5EB8"/>
    <w:rsid w:val="00BC61BD"/>
    <w:rsid w:val="00BD37AC"/>
    <w:rsid w:val="00BD5D53"/>
    <w:rsid w:val="00BD6380"/>
    <w:rsid w:val="00BD6A14"/>
    <w:rsid w:val="00BE0491"/>
    <w:rsid w:val="00BE135A"/>
    <w:rsid w:val="00BE3EF4"/>
    <w:rsid w:val="00BE5AF8"/>
    <w:rsid w:val="00BF2CED"/>
    <w:rsid w:val="00BF378A"/>
    <w:rsid w:val="00BF58FB"/>
    <w:rsid w:val="00BF7BD6"/>
    <w:rsid w:val="00C007FE"/>
    <w:rsid w:val="00C011BD"/>
    <w:rsid w:val="00C048DB"/>
    <w:rsid w:val="00C131C1"/>
    <w:rsid w:val="00C23CE0"/>
    <w:rsid w:val="00C248C9"/>
    <w:rsid w:val="00C25904"/>
    <w:rsid w:val="00C25F05"/>
    <w:rsid w:val="00C341AB"/>
    <w:rsid w:val="00C36E05"/>
    <w:rsid w:val="00C37728"/>
    <w:rsid w:val="00C37CE3"/>
    <w:rsid w:val="00C40061"/>
    <w:rsid w:val="00C4025F"/>
    <w:rsid w:val="00C41420"/>
    <w:rsid w:val="00C42F9A"/>
    <w:rsid w:val="00C470B4"/>
    <w:rsid w:val="00C50AA0"/>
    <w:rsid w:val="00C576C6"/>
    <w:rsid w:val="00C57DBF"/>
    <w:rsid w:val="00C619B3"/>
    <w:rsid w:val="00C61A00"/>
    <w:rsid w:val="00C65C28"/>
    <w:rsid w:val="00C66338"/>
    <w:rsid w:val="00C67D98"/>
    <w:rsid w:val="00C70F2F"/>
    <w:rsid w:val="00C71494"/>
    <w:rsid w:val="00C77746"/>
    <w:rsid w:val="00C832DA"/>
    <w:rsid w:val="00C8523A"/>
    <w:rsid w:val="00C8690B"/>
    <w:rsid w:val="00C8765D"/>
    <w:rsid w:val="00C87B40"/>
    <w:rsid w:val="00C95F78"/>
    <w:rsid w:val="00CA0E4A"/>
    <w:rsid w:val="00CA380A"/>
    <w:rsid w:val="00CA635C"/>
    <w:rsid w:val="00CB231F"/>
    <w:rsid w:val="00CB4625"/>
    <w:rsid w:val="00CB4D0D"/>
    <w:rsid w:val="00CB7927"/>
    <w:rsid w:val="00CC04F6"/>
    <w:rsid w:val="00CC07BA"/>
    <w:rsid w:val="00CD1053"/>
    <w:rsid w:val="00CD252E"/>
    <w:rsid w:val="00CD2D88"/>
    <w:rsid w:val="00CE1ED9"/>
    <w:rsid w:val="00CE2E2B"/>
    <w:rsid w:val="00CE35AF"/>
    <w:rsid w:val="00CE4DDD"/>
    <w:rsid w:val="00CF7606"/>
    <w:rsid w:val="00D00462"/>
    <w:rsid w:val="00D00F86"/>
    <w:rsid w:val="00D0181C"/>
    <w:rsid w:val="00D02034"/>
    <w:rsid w:val="00D0446A"/>
    <w:rsid w:val="00D079FD"/>
    <w:rsid w:val="00D10879"/>
    <w:rsid w:val="00D120EE"/>
    <w:rsid w:val="00D17167"/>
    <w:rsid w:val="00D21B0F"/>
    <w:rsid w:val="00D23985"/>
    <w:rsid w:val="00D26364"/>
    <w:rsid w:val="00D27EC7"/>
    <w:rsid w:val="00D33645"/>
    <w:rsid w:val="00D3458F"/>
    <w:rsid w:val="00D35A74"/>
    <w:rsid w:val="00D4053C"/>
    <w:rsid w:val="00D41937"/>
    <w:rsid w:val="00D4258F"/>
    <w:rsid w:val="00D52902"/>
    <w:rsid w:val="00D54649"/>
    <w:rsid w:val="00D56255"/>
    <w:rsid w:val="00D56736"/>
    <w:rsid w:val="00D6393B"/>
    <w:rsid w:val="00D64870"/>
    <w:rsid w:val="00D719C9"/>
    <w:rsid w:val="00D72D52"/>
    <w:rsid w:val="00D77142"/>
    <w:rsid w:val="00D82BFA"/>
    <w:rsid w:val="00D84F06"/>
    <w:rsid w:val="00D90140"/>
    <w:rsid w:val="00D90E77"/>
    <w:rsid w:val="00D9174E"/>
    <w:rsid w:val="00D9194D"/>
    <w:rsid w:val="00D924F4"/>
    <w:rsid w:val="00D92638"/>
    <w:rsid w:val="00D938E1"/>
    <w:rsid w:val="00D93FA4"/>
    <w:rsid w:val="00D942C9"/>
    <w:rsid w:val="00D9498A"/>
    <w:rsid w:val="00DA21A5"/>
    <w:rsid w:val="00DA36C1"/>
    <w:rsid w:val="00DB0BC0"/>
    <w:rsid w:val="00DC0346"/>
    <w:rsid w:val="00DC1428"/>
    <w:rsid w:val="00DC1B57"/>
    <w:rsid w:val="00DC4DAA"/>
    <w:rsid w:val="00DC6D8C"/>
    <w:rsid w:val="00DD1897"/>
    <w:rsid w:val="00DD2CAC"/>
    <w:rsid w:val="00DE2BE9"/>
    <w:rsid w:val="00DE6B2B"/>
    <w:rsid w:val="00DF15A9"/>
    <w:rsid w:val="00DF3179"/>
    <w:rsid w:val="00DF330F"/>
    <w:rsid w:val="00DF7105"/>
    <w:rsid w:val="00E002FE"/>
    <w:rsid w:val="00E0224F"/>
    <w:rsid w:val="00E044DA"/>
    <w:rsid w:val="00E0462F"/>
    <w:rsid w:val="00E05BCF"/>
    <w:rsid w:val="00E213CF"/>
    <w:rsid w:val="00E324F5"/>
    <w:rsid w:val="00E34F87"/>
    <w:rsid w:val="00E4049C"/>
    <w:rsid w:val="00E411A2"/>
    <w:rsid w:val="00E4348F"/>
    <w:rsid w:val="00E4561E"/>
    <w:rsid w:val="00E47C4D"/>
    <w:rsid w:val="00E52D3F"/>
    <w:rsid w:val="00E56D41"/>
    <w:rsid w:val="00E56EE2"/>
    <w:rsid w:val="00E57B58"/>
    <w:rsid w:val="00E6173C"/>
    <w:rsid w:val="00E61AC1"/>
    <w:rsid w:val="00E67427"/>
    <w:rsid w:val="00E7391D"/>
    <w:rsid w:val="00E75B9B"/>
    <w:rsid w:val="00E83B4F"/>
    <w:rsid w:val="00E90069"/>
    <w:rsid w:val="00E965D7"/>
    <w:rsid w:val="00EA4C88"/>
    <w:rsid w:val="00EB005E"/>
    <w:rsid w:val="00EB0898"/>
    <w:rsid w:val="00EB1419"/>
    <w:rsid w:val="00EB2E6A"/>
    <w:rsid w:val="00EB3EBB"/>
    <w:rsid w:val="00EB4240"/>
    <w:rsid w:val="00EC1D93"/>
    <w:rsid w:val="00EC5CC9"/>
    <w:rsid w:val="00EC6D27"/>
    <w:rsid w:val="00EC6EDA"/>
    <w:rsid w:val="00ED4710"/>
    <w:rsid w:val="00ED4935"/>
    <w:rsid w:val="00ED5C7D"/>
    <w:rsid w:val="00EE155D"/>
    <w:rsid w:val="00EE51A0"/>
    <w:rsid w:val="00EE51CA"/>
    <w:rsid w:val="00EE5B08"/>
    <w:rsid w:val="00EE678E"/>
    <w:rsid w:val="00EE6F79"/>
    <w:rsid w:val="00EF38AD"/>
    <w:rsid w:val="00EF50B7"/>
    <w:rsid w:val="00EF7588"/>
    <w:rsid w:val="00F037AE"/>
    <w:rsid w:val="00F04AAB"/>
    <w:rsid w:val="00F04C33"/>
    <w:rsid w:val="00F06757"/>
    <w:rsid w:val="00F11489"/>
    <w:rsid w:val="00F11885"/>
    <w:rsid w:val="00F161EF"/>
    <w:rsid w:val="00F24C1F"/>
    <w:rsid w:val="00F26C48"/>
    <w:rsid w:val="00F2713B"/>
    <w:rsid w:val="00F27F05"/>
    <w:rsid w:val="00F303C4"/>
    <w:rsid w:val="00F310C5"/>
    <w:rsid w:val="00F417D8"/>
    <w:rsid w:val="00F42069"/>
    <w:rsid w:val="00F52774"/>
    <w:rsid w:val="00F52BC3"/>
    <w:rsid w:val="00F54D9F"/>
    <w:rsid w:val="00F55F6C"/>
    <w:rsid w:val="00F64569"/>
    <w:rsid w:val="00F707E9"/>
    <w:rsid w:val="00F722FB"/>
    <w:rsid w:val="00F74192"/>
    <w:rsid w:val="00F81537"/>
    <w:rsid w:val="00F82D4F"/>
    <w:rsid w:val="00F84056"/>
    <w:rsid w:val="00F858A0"/>
    <w:rsid w:val="00F96656"/>
    <w:rsid w:val="00FA2900"/>
    <w:rsid w:val="00FA35C2"/>
    <w:rsid w:val="00FA3A4A"/>
    <w:rsid w:val="00FA64B9"/>
    <w:rsid w:val="00FB1971"/>
    <w:rsid w:val="00FB241D"/>
    <w:rsid w:val="00FB77A7"/>
    <w:rsid w:val="00FB7A58"/>
    <w:rsid w:val="00FC0419"/>
    <w:rsid w:val="00FC20FF"/>
    <w:rsid w:val="00FC41D1"/>
    <w:rsid w:val="00FD05D2"/>
    <w:rsid w:val="00FD0A5C"/>
    <w:rsid w:val="00FD25B5"/>
    <w:rsid w:val="00FD2C8B"/>
    <w:rsid w:val="00FD4776"/>
    <w:rsid w:val="00FD6129"/>
    <w:rsid w:val="00FE223C"/>
    <w:rsid w:val="00FE2530"/>
    <w:rsid w:val="00FE4B4E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7617627B"/>
  <w15:chartTrackingRefBased/>
  <w15:docId w15:val="{63A3E019-A881-483A-85F5-33EB3B6D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Odstavecseseznamem">
    <w:name w:val="List Paragraph"/>
    <w:basedOn w:val="Normln"/>
    <w:uiPriority w:val="34"/>
    <w:qFormat/>
    <w:rsid w:val="0071430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Textbubliny">
    <w:name w:val="Balloon Text"/>
    <w:basedOn w:val="Normln"/>
    <w:link w:val="TextbublinyChar"/>
    <w:rsid w:val="00BF7B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F7BD6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1461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1461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1374A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data">
    <w:name w:val="_data"/>
    <w:rsid w:val="00695F48"/>
    <w:rPr>
      <w:rFonts w:ascii="Times New Roman" w:hAnsi="Times New Roman" w:cs="Times New Roman" w:hint="default"/>
      <w:spacing w:val="0"/>
      <w:vertAlign w:val="baseline"/>
    </w:rPr>
  </w:style>
  <w:style w:type="character" w:customStyle="1" w:styleId="htmlareanonewline">
    <w:name w:val="htmlarea_nonewline"/>
    <w:basedOn w:val="Standardnpsmoodstavce"/>
    <w:rsid w:val="00B91BEC"/>
  </w:style>
  <w:style w:type="paragraph" w:customStyle="1" w:styleId="paragraph">
    <w:name w:val="paragraph"/>
    <w:basedOn w:val="Normln"/>
    <w:rsid w:val="007C0E7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rdnpsmoodstavce"/>
    <w:rsid w:val="007C0E74"/>
  </w:style>
  <w:style w:type="character" w:customStyle="1" w:styleId="eop">
    <w:name w:val="eop"/>
    <w:basedOn w:val="Standardnpsmoodstavce"/>
    <w:rsid w:val="007C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ww\userfiles\file\sablony\UD-moravskoslezsky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UD-moravskoslezsky</Template>
  <TotalTime>12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FAFERKOVÁ Vladimíra</dc:creator>
  <cp:keywords/>
  <cp:lastModifiedBy>FAFERKOVÁ Vladimíra</cp:lastModifiedBy>
  <cp:revision>3</cp:revision>
  <cp:lastPrinted>2021-06-24T12:45:00Z</cp:lastPrinted>
  <dcterms:created xsi:type="dcterms:W3CDTF">2026-09-03T07:08:00Z</dcterms:created>
  <dcterms:modified xsi:type="dcterms:W3CDTF">2026-09-03T07:29:00Z</dcterms:modified>
</cp:coreProperties>
</file>